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8D2" w:rsidRDefault="00C23C6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1238250</wp:posOffset>
            </wp:positionH>
            <wp:positionV relativeFrom="paragraph">
              <wp:posOffset>-638175</wp:posOffset>
            </wp:positionV>
            <wp:extent cx="3076575" cy="101631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2176 Department of Education Parent &amp; Carer Information Email NEW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016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D78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C6B"/>
    <w:rsid w:val="001A2FE4"/>
    <w:rsid w:val="00B97982"/>
    <w:rsid w:val="00C2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FD43C8-90BE-4D85-961C-D4AC68BA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7DEDEA92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Keenan</dc:creator>
  <cp:keywords/>
  <dc:description/>
  <cp:lastModifiedBy>M Keenan</cp:lastModifiedBy>
  <cp:revision>1</cp:revision>
  <dcterms:created xsi:type="dcterms:W3CDTF">2020-09-11T13:45:00Z</dcterms:created>
  <dcterms:modified xsi:type="dcterms:W3CDTF">2020-09-11T13:46:00Z</dcterms:modified>
</cp:coreProperties>
</file>