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A8CCB" w14:textId="49A4689F" w:rsidR="006C5518" w:rsidRPr="00D2424E" w:rsidRDefault="00D2424E" w:rsidP="00D2424E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bookmarkStart w:id="0" w:name="_GoBack"/>
      <w:bookmarkEnd w:id="0"/>
      <w:r w:rsidRPr="00D2424E">
        <w:rPr>
          <w:rFonts w:ascii="Comic Sans MS" w:hAnsi="Comic Sans MS"/>
          <w:b/>
          <w:bCs/>
          <w:sz w:val="28"/>
          <w:szCs w:val="28"/>
          <w:u w:val="single"/>
        </w:rPr>
        <w:t>Easter Arts and Craft Ideas</w:t>
      </w:r>
    </w:p>
    <w:p w14:paraId="031CEFA9" w14:textId="1EEAF9D5" w:rsidR="00D2424E" w:rsidRDefault="00D2424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7837EEB" wp14:editId="1D9C7099">
            <wp:simplePos x="0" y="0"/>
            <wp:positionH relativeFrom="margin">
              <wp:posOffset>4000500</wp:posOffset>
            </wp:positionH>
            <wp:positionV relativeFrom="paragraph">
              <wp:posOffset>50165</wp:posOffset>
            </wp:positionV>
            <wp:extent cx="1924050" cy="1168400"/>
            <wp:effectExtent l="0" t="0" r="0" b="0"/>
            <wp:wrapTight wrapText="bothSides">
              <wp:wrapPolygon edited="0">
                <wp:start x="0" y="0"/>
                <wp:lineTo x="0" y="21130"/>
                <wp:lineTo x="21386" y="21130"/>
                <wp:lineTo x="213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toon-313600_960_72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9384C8" w14:textId="2551F08C" w:rsidR="00D2424E" w:rsidRPr="00D2424E" w:rsidRDefault="00D2424E">
      <w:pPr>
        <w:rPr>
          <w:rFonts w:ascii="Comic Sans MS" w:hAnsi="Comic Sans MS"/>
          <w:b/>
          <w:bCs/>
          <w:sz w:val="24"/>
          <w:szCs w:val="24"/>
        </w:rPr>
      </w:pPr>
      <w:r w:rsidRPr="00D2424E">
        <w:rPr>
          <w:rFonts w:ascii="Comic Sans MS" w:hAnsi="Comic Sans MS"/>
          <w:b/>
          <w:bCs/>
          <w:sz w:val="24"/>
          <w:szCs w:val="24"/>
        </w:rPr>
        <w:t xml:space="preserve">Potato print Easter eggs </w:t>
      </w:r>
    </w:p>
    <w:p w14:paraId="39722FB1" w14:textId="0FB48D6B" w:rsidR="00D2424E" w:rsidRDefault="00FF2519">
      <w:hyperlink r:id="rId6" w:history="1">
        <w:r w:rsidR="00D2424E" w:rsidRPr="00B7751A">
          <w:rPr>
            <w:rStyle w:val="Hyperlink"/>
          </w:rPr>
          <w:t>https://www.pinterest.co.uk/pin/304344887320720212/</w:t>
        </w:r>
      </w:hyperlink>
      <w:r w:rsidR="00D2424E">
        <w:t xml:space="preserve"> </w:t>
      </w:r>
    </w:p>
    <w:p w14:paraId="54E2960E" w14:textId="2556B502" w:rsidR="00D2424E" w:rsidRDefault="00D2424E"/>
    <w:p w14:paraId="02550D13" w14:textId="2E3F8E58" w:rsidR="00D2424E" w:rsidRPr="00D2424E" w:rsidRDefault="00D2424E">
      <w:pPr>
        <w:rPr>
          <w:rFonts w:ascii="Comic Sans MS" w:hAnsi="Comic Sans MS"/>
          <w:b/>
          <w:bCs/>
          <w:sz w:val="24"/>
          <w:szCs w:val="24"/>
        </w:rPr>
      </w:pPr>
      <w:r w:rsidRPr="00D2424E">
        <w:rPr>
          <w:rFonts w:ascii="Comic Sans MS" w:hAnsi="Comic Sans MS"/>
          <w:b/>
          <w:bCs/>
          <w:sz w:val="24"/>
          <w:szCs w:val="24"/>
        </w:rPr>
        <w:t xml:space="preserve">DIY Easter bonnet </w:t>
      </w:r>
    </w:p>
    <w:p w14:paraId="4BE488C6" w14:textId="269830AF" w:rsidR="00D2424E" w:rsidRDefault="00FF2519">
      <w:hyperlink r:id="rId7" w:history="1">
        <w:r w:rsidR="00D2424E" w:rsidRPr="00B7751A">
          <w:rPr>
            <w:rStyle w:val="Hyperlink"/>
          </w:rPr>
          <w:t>https://www.pinterest.co.uk/pin/304344887320720248/</w:t>
        </w:r>
      </w:hyperlink>
      <w:r w:rsidR="00D2424E">
        <w:t xml:space="preserve"> </w:t>
      </w:r>
    </w:p>
    <w:p w14:paraId="202BCE8C" w14:textId="387316ED" w:rsidR="00D2424E" w:rsidRDefault="00D2424E"/>
    <w:p w14:paraId="4644F3A2" w14:textId="50F61BC7" w:rsidR="00D2424E" w:rsidRPr="00D2424E" w:rsidRDefault="00D2424E">
      <w:pPr>
        <w:rPr>
          <w:rFonts w:ascii="Comic Sans MS" w:hAnsi="Comic Sans MS"/>
          <w:b/>
          <w:bCs/>
          <w:sz w:val="24"/>
          <w:szCs w:val="24"/>
        </w:rPr>
      </w:pPr>
      <w:r w:rsidRPr="00D2424E">
        <w:rPr>
          <w:rFonts w:ascii="Comic Sans MS" w:hAnsi="Comic Sans MS"/>
          <w:b/>
          <w:bCs/>
          <w:sz w:val="24"/>
          <w:szCs w:val="24"/>
        </w:rPr>
        <w:t>Paper plate chick nest</w:t>
      </w:r>
    </w:p>
    <w:p w14:paraId="5B69D4B3" w14:textId="18D1E9E4" w:rsidR="00D2424E" w:rsidRDefault="00FF2519">
      <w:hyperlink r:id="rId8" w:history="1">
        <w:r w:rsidR="00D2424E" w:rsidRPr="00B7751A">
          <w:rPr>
            <w:rStyle w:val="Hyperlink"/>
          </w:rPr>
          <w:t>https://www.pinterest.co.uk/pin/304344887320720217/</w:t>
        </w:r>
      </w:hyperlink>
      <w:r w:rsidR="00D2424E">
        <w:t xml:space="preserve"> </w:t>
      </w:r>
    </w:p>
    <w:p w14:paraId="480685B4" w14:textId="1ECC4E77" w:rsidR="00D2424E" w:rsidRDefault="00D2424E"/>
    <w:p w14:paraId="77E1779D" w14:textId="5408EEC6" w:rsidR="00D2424E" w:rsidRPr="00D2424E" w:rsidRDefault="00D2424E">
      <w:pPr>
        <w:rPr>
          <w:rFonts w:ascii="Comic Sans MS" w:hAnsi="Comic Sans MS"/>
          <w:b/>
          <w:bCs/>
          <w:sz w:val="24"/>
          <w:szCs w:val="24"/>
        </w:rPr>
      </w:pPr>
      <w:r w:rsidRPr="00D2424E">
        <w:rPr>
          <w:rFonts w:ascii="Comic Sans MS" w:hAnsi="Comic Sans MS"/>
          <w:b/>
          <w:bCs/>
          <w:sz w:val="24"/>
          <w:szCs w:val="24"/>
        </w:rPr>
        <w:t>Easter egg garland</w:t>
      </w:r>
    </w:p>
    <w:p w14:paraId="75BCF3AC" w14:textId="1B284FAC" w:rsidR="00D2424E" w:rsidRDefault="00FF2519">
      <w:hyperlink r:id="rId9" w:history="1">
        <w:r w:rsidR="00D2424E" w:rsidRPr="00B7751A">
          <w:rPr>
            <w:rStyle w:val="Hyperlink"/>
          </w:rPr>
          <w:t>https://www.pinterest.co.uk/pin/304344887320720224/</w:t>
        </w:r>
      </w:hyperlink>
      <w:r w:rsidR="00D2424E">
        <w:t xml:space="preserve"> </w:t>
      </w:r>
    </w:p>
    <w:p w14:paraId="748528D6" w14:textId="337C9227" w:rsidR="00D2424E" w:rsidRDefault="00D2424E"/>
    <w:p w14:paraId="4CFFB81C" w14:textId="71CCAFF5" w:rsidR="00D2424E" w:rsidRPr="00D2424E" w:rsidRDefault="00D2424E">
      <w:pPr>
        <w:rPr>
          <w:rFonts w:ascii="Comic Sans MS" w:hAnsi="Comic Sans MS"/>
          <w:b/>
          <w:bCs/>
          <w:sz w:val="24"/>
          <w:szCs w:val="24"/>
        </w:rPr>
      </w:pPr>
      <w:r w:rsidRPr="00D2424E">
        <w:rPr>
          <w:rFonts w:ascii="Comic Sans MS" w:hAnsi="Comic Sans MS"/>
          <w:b/>
          <w:bCs/>
          <w:sz w:val="24"/>
          <w:szCs w:val="24"/>
        </w:rPr>
        <w:t>Pompom print Easter egg</w:t>
      </w:r>
    </w:p>
    <w:p w14:paraId="54874795" w14:textId="20C3B001" w:rsidR="00D2424E" w:rsidRDefault="00FF2519">
      <w:hyperlink r:id="rId10" w:history="1">
        <w:r w:rsidR="00D2424E" w:rsidRPr="00B7751A">
          <w:rPr>
            <w:rStyle w:val="Hyperlink"/>
          </w:rPr>
          <w:t>https://www.pinterest.co.uk/pin/304344887320720230/</w:t>
        </w:r>
      </w:hyperlink>
      <w:r w:rsidR="00D2424E">
        <w:t xml:space="preserve"> </w:t>
      </w:r>
    </w:p>
    <w:p w14:paraId="0E43D349" w14:textId="5B0D3E7B" w:rsidR="00D2424E" w:rsidRDefault="00D2424E"/>
    <w:p w14:paraId="2622DFE8" w14:textId="2BF43E88" w:rsidR="00D2424E" w:rsidRPr="00D2424E" w:rsidRDefault="00D2424E">
      <w:pPr>
        <w:rPr>
          <w:rFonts w:ascii="Comic Sans MS" w:hAnsi="Comic Sans MS"/>
          <w:b/>
          <w:bCs/>
          <w:sz w:val="24"/>
          <w:szCs w:val="24"/>
        </w:rPr>
      </w:pPr>
      <w:r w:rsidRPr="00D2424E">
        <w:rPr>
          <w:rFonts w:ascii="Comic Sans MS" w:hAnsi="Comic Sans MS"/>
          <w:b/>
          <w:bCs/>
          <w:sz w:val="24"/>
          <w:szCs w:val="24"/>
        </w:rPr>
        <w:t xml:space="preserve">Easter bunny food tins </w:t>
      </w:r>
    </w:p>
    <w:p w14:paraId="540FAF69" w14:textId="15985EC6" w:rsidR="00D2424E" w:rsidRDefault="00FF2519">
      <w:hyperlink r:id="rId11" w:history="1">
        <w:r w:rsidR="00D2424E" w:rsidRPr="00B7751A">
          <w:rPr>
            <w:rStyle w:val="Hyperlink"/>
          </w:rPr>
          <w:t>https://www.pinterest.co.uk/pin/304344887320720238/</w:t>
        </w:r>
      </w:hyperlink>
      <w:r w:rsidR="00D2424E">
        <w:t xml:space="preserve"> </w:t>
      </w:r>
    </w:p>
    <w:p w14:paraId="11788675" w14:textId="57CAF6A4" w:rsidR="00D2424E" w:rsidRDefault="00D2424E"/>
    <w:p w14:paraId="2064DE00" w14:textId="18B6B7C7" w:rsidR="00D2424E" w:rsidRDefault="00D2424E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Easter </w:t>
      </w:r>
      <w:r w:rsidR="00684FBA">
        <w:rPr>
          <w:rFonts w:ascii="Comic Sans MS" w:hAnsi="Comic Sans MS"/>
          <w:b/>
          <w:bCs/>
          <w:sz w:val="24"/>
          <w:szCs w:val="24"/>
        </w:rPr>
        <w:t>bunny masks</w:t>
      </w:r>
    </w:p>
    <w:p w14:paraId="34B511DA" w14:textId="323EDAF4" w:rsidR="00684FBA" w:rsidRDefault="00FF2519">
      <w:hyperlink r:id="rId12" w:history="1">
        <w:r w:rsidR="00684FBA" w:rsidRPr="00684FBA">
          <w:rPr>
            <w:rStyle w:val="Hyperlink"/>
          </w:rPr>
          <w:t>https://www.pinterest.co.uk/pin/304344887320720208/</w:t>
        </w:r>
      </w:hyperlink>
      <w:r w:rsidR="00684FBA" w:rsidRPr="00684FBA">
        <w:t xml:space="preserve"> </w:t>
      </w:r>
    </w:p>
    <w:p w14:paraId="306295F6" w14:textId="511FD79B" w:rsidR="00684FBA" w:rsidRDefault="00684FBA"/>
    <w:p w14:paraId="4D9F3BF6" w14:textId="59C2E05D" w:rsidR="00684FBA" w:rsidRPr="00684FBA" w:rsidRDefault="00684FBA">
      <w:pPr>
        <w:rPr>
          <w:rFonts w:ascii="Comic Sans MS" w:hAnsi="Comic Sans MS"/>
          <w:b/>
          <w:bCs/>
          <w:sz w:val="24"/>
          <w:szCs w:val="24"/>
        </w:rPr>
      </w:pPr>
      <w:r w:rsidRPr="00684FBA">
        <w:rPr>
          <w:rFonts w:ascii="Comic Sans MS" w:hAnsi="Comic Sans MS"/>
          <w:b/>
          <w:bCs/>
          <w:sz w:val="24"/>
          <w:szCs w:val="24"/>
        </w:rPr>
        <w:t xml:space="preserve">Toilet roll tube rabbit </w:t>
      </w:r>
    </w:p>
    <w:p w14:paraId="24262954" w14:textId="6723030C" w:rsidR="00684FBA" w:rsidRDefault="00FF2519">
      <w:hyperlink r:id="rId13" w:history="1">
        <w:r w:rsidR="00684FBA" w:rsidRPr="00B7751A">
          <w:rPr>
            <w:rStyle w:val="Hyperlink"/>
          </w:rPr>
          <w:t>https://www.pinterest.co.uk/pin/304344887320720172/</w:t>
        </w:r>
      </w:hyperlink>
      <w:r w:rsidR="00684FBA">
        <w:t xml:space="preserve"> </w:t>
      </w:r>
    </w:p>
    <w:p w14:paraId="450DAD25" w14:textId="498C0976" w:rsidR="00684FBA" w:rsidRPr="00875237" w:rsidRDefault="00684FBA">
      <w:pPr>
        <w:rPr>
          <w:rFonts w:ascii="Comic Sans MS" w:hAnsi="Comic Sans MS"/>
          <w:b/>
          <w:bCs/>
        </w:rPr>
      </w:pPr>
      <w:r w:rsidRPr="00684FBA">
        <w:rPr>
          <w:rFonts w:ascii="Comic Sans MS" w:hAnsi="Comic Sans MS"/>
          <w:b/>
          <w:bCs/>
        </w:rPr>
        <w:t xml:space="preserve">Why not spend some time creating some fun Easter crafts. Many of these materials can be found at home. </w:t>
      </w:r>
      <w:r>
        <w:rPr>
          <w:rFonts w:ascii="Comic Sans MS" w:hAnsi="Comic Sans MS"/>
          <w:b/>
          <w:bCs/>
        </w:rPr>
        <w:t>Each</w:t>
      </w:r>
      <w:r w:rsidRPr="00684FBA"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  <w:b/>
          <w:bCs/>
        </w:rPr>
        <w:t>activity</w:t>
      </w:r>
      <w:r w:rsidRPr="00684FBA"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  <w:b/>
          <w:bCs/>
        </w:rPr>
        <w:t>will develop</w:t>
      </w:r>
      <w:r w:rsidRPr="00684FBA">
        <w:rPr>
          <w:rFonts w:ascii="Comic Sans MS" w:hAnsi="Comic Sans MS"/>
          <w:b/>
          <w:bCs/>
        </w:rPr>
        <w:t xml:space="preserve"> children’s gross and fine motor skills and encourage creative thinking</w:t>
      </w:r>
      <w:r>
        <w:rPr>
          <w:rFonts w:ascii="Comic Sans MS" w:hAnsi="Comic Sans MS"/>
          <w:b/>
          <w:bCs/>
        </w:rPr>
        <w:t>. Have fun!!</w:t>
      </w:r>
    </w:p>
    <w:sectPr w:rsidR="00684FBA" w:rsidRPr="00875237" w:rsidSect="00D2424E">
      <w:pgSz w:w="12240" w:h="15840"/>
      <w:pgMar w:top="1440" w:right="1440" w:bottom="1440" w:left="1440" w:header="708" w:footer="708" w:gutter="0"/>
      <w:pgBorders w:offsetFrom="page">
        <w:top w:val="pencils" w:sz="28" w:space="24" w:color="auto"/>
        <w:left w:val="pencils" w:sz="28" w:space="24" w:color="auto"/>
        <w:bottom w:val="pencils" w:sz="28" w:space="24" w:color="auto"/>
        <w:right w:val="pencils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24E"/>
    <w:rsid w:val="00684FBA"/>
    <w:rsid w:val="006C5518"/>
    <w:rsid w:val="00875237"/>
    <w:rsid w:val="00D2424E"/>
    <w:rsid w:val="00FF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5663C"/>
  <w15:chartTrackingRefBased/>
  <w15:docId w15:val="{D1B72E24-3E27-48AF-8620-394DDF746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424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24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interest.co.uk/pin/304344887320720217/" TargetMode="External"/><Relationship Id="rId13" Type="http://schemas.openxmlformats.org/officeDocument/2006/relationships/hyperlink" Target="https://www.pinterest.co.uk/pin/304344887320720172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interest.co.uk/pin/304344887320720248/" TargetMode="External"/><Relationship Id="rId12" Type="http://schemas.openxmlformats.org/officeDocument/2006/relationships/hyperlink" Target="https://www.pinterest.co.uk/pin/30434488732072020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interest.co.uk/pin/304344887320720212/" TargetMode="External"/><Relationship Id="rId11" Type="http://schemas.openxmlformats.org/officeDocument/2006/relationships/hyperlink" Target="https://www.pinterest.co.uk/pin/304344887320720238/" TargetMode="External"/><Relationship Id="rId5" Type="http://schemas.openxmlformats.org/officeDocument/2006/relationships/hyperlink" Target="https://pixabay.com/en/cartoon-easter-eggs-holidays-chick-313600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pinterest.co.uk/pin/30434488732072023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pinterest.co.uk/pin/304344887320720224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ED207368</Template>
  <TotalTime>0</TotalTime>
  <Pages>1</Pages>
  <Words>208</Words>
  <Characters>1189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mcquillan</dc:creator>
  <cp:keywords/>
  <dc:description/>
  <cp:lastModifiedBy>M Keenan</cp:lastModifiedBy>
  <cp:revision>2</cp:revision>
  <dcterms:created xsi:type="dcterms:W3CDTF">2020-03-30T17:46:00Z</dcterms:created>
  <dcterms:modified xsi:type="dcterms:W3CDTF">2020-03-30T17:46:00Z</dcterms:modified>
</cp:coreProperties>
</file>